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2A828" w14:textId="77777777" w:rsidR="00347268" w:rsidRDefault="00E23954">
      <w:r w:rsidRPr="00E23954">
        <w:drawing>
          <wp:inline distT="0" distB="0" distL="0" distR="0" wp14:anchorId="5289F80C" wp14:editId="11FDC552">
            <wp:extent cx="5731510" cy="810768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72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954"/>
    <w:rsid w:val="00347268"/>
    <w:rsid w:val="00E23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48DDC"/>
  <w15:chartTrackingRefBased/>
  <w15:docId w15:val="{6AE87D4B-8810-4C6A-800E-ABB00E84B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432E6B97.dotm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MacDonald</dc:creator>
  <cp:keywords/>
  <dc:description/>
  <cp:lastModifiedBy>Chris MacDonald</cp:lastModifiedBy>
  <cp:revision>1</cp:revision>
  <dcterms:created xsi:type="dcterms:W3CDTF">2020-02-20T10:30:00Z</dcterms:created>
  <dcterms:modified xsi:type="dcterms:W3CDTF">2020-02-20T10:32:00Z</dcterms:modified>
</cp:coreProperties>
</file>